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E84" w:rsidRDefault="00907E84" w:rsidP="00D96234">
      <w:pPr>
        <w:jc w:val="center"/>
        <w:rPr>
          <w:b/>
          <w:sz w:val="32"/>
          <w:szCs w:val="32"/>
        </w:rPr>
      </w:pPr>
    </w:p>
    <w:p w:rsidR="00907E84" w:rsidRDefault="00907E84" w:rsidP="00D96234">
      <w:pPr>
        <w:jc w:val="center"/>
        <w:rPr>
          <w:b/>
          <w:sz w:val="32"/>
          <w:szCs w:val="32"/>
        </w:rPr>
      </w:pPr>
    </w:p>
    <w:p w:rsidR="00907E84" w:rsidRDefault="00907E84" w:rsidP="00D962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Jelentkezési lap az Ecofact Kft. vállalkozói fórumára</w:t>
      </w:r>
    </w:p>
    <w:p w:rsidR="00907E84" w:rsidRDefault="00907E84" w:rsidP="00D96234">
      <w:pPr>
        <w:rPr>
          <w:b/>
        </w:rPr>
      </w:pPr>
    </w:p>
    <w:p w:rsidR="00907E84" w:rsidRDefault="00907E84" w:rsidP="00D96234">
      <w:pPr>
        <w:rPr>
          <w:b/>
        </w:rPr>
      </w:pPr>
    </w:p>
    <w:p w:rsidR="00907E84" w:rsidRDefault="00907E84" w:rsidP="00D96234">
      <w:r w:rsidRPr="00AC52DF">
        <w:rPr>
          <w:b/>
        </w:rPr>
        <w:t>Időpont</w:t>
      </w:r>
      <w:r>
        <w:t xml:space="preserve">: 2015. március 20. (péntek), 10:00 </w:t>
      </w:r>
    </w:p>
    <w:p w:rsidR="00907E84" w:rsidRDefault="00907E84" w:rsidP="00D96234">
      <w:r w:rsidRPr="00AC52DF">
        <w:rPr>
          <w:b/>
        </w:rPr>
        <w:t>Helyszín:</w:t>
      </w:r>
      <w:r>
        <w:t xml:space="preserve"> KultPince, </w:t>
      </w:r>
      <w:r w:rsidRPr="00320F02">
        <w:t>Strázsa-hegy, Kövidinka sor</w:t>
      </w:r>
      <w:r>
        <w:t xml:space="preserve"> (</w:t>
      </w:r>
      <w:r w:rsidRPr="00693175">
        <w:t xml:space="preserve">N 47 fok </w:t>
      </w:r>
      <w:smartTag w:uri="urn:schemas-microsoft-com:office:smarttags" w:element="metricconverter">
        <w:smartTagPr>
          <w:attr w:name="ProductID" w:val="22,106’"/>
        </w:smartTagPr>
        <w:r w:rsidRPr="00693175">
          <w:t>22,106’</w:t>
        </w:r>
      </w:smartTag>
      <w:r w:rsidRPr="00693175">
        <w:t xml:space="preserve"> E 19 fok </w:t>
      </w:r>
      <w:smartTag w:uri="urn:schemas-microsoft-com:office:smarttags" w:element="metricconverter">
        <w:smartTagPr>
          <w:attr w:name="ProductID" w:val="26,933’"/>
        </w:smartTagPr>
        <w:r w:rsidRPr="00693175">
          <w:t>26,933’</w:t>
        </w:r>
      </w:smartTag>
      <w:r w:rsidRPr="00693175">
        <w:t>)</w:t>
      </w:r>
    </w:p>
    <w:p w:rsidR="00907E84" w:rsidRDefault="00907E84" w:rsidP="00D96234"/>
    <w:p w:rsidR="00907E84" w:rsidRDefault="00907E84" w:rsidP="00D96234">
      <w:bookmarkStart w:id="0" w:name="_GoBack"/>
      <w:bookmarkEnd w:id="0"/>
    </w:p>
    <w:p w:rsidR="00907E84" w:rsidRDefault="00907E84" w:rsidP="00D96234">
      <w:r>
        <w:t>Kérjük, részvételi szándékát március 18-ig szíveskedjen jelezni!</w:t>
      </w:r>
    </w:p>
    <w:p w:rsidR="00907E84" w:rsidRDefault="00907E84" w:rsidP="00320F02">
      <w:r w:rsidRPr="00AC52DF">
        <w:rPr>
          <w:b/>
        </w:rPr>
        <w:t>Információ</w:t>
      </w:r>
      <w:r>
        <w:rPr>
          <w:b/>
        </w:rPr>
        <w:t>, jelentkezési lap megküldése</w:t>
      </w:r>
      <w:r w:rsidRPr="00AC52DF">
        <w:rPr>
          <w:b/>
        </w:rPr>
        <w:t>:</w:t>
      </w:r>
      <w:r>
        <w:t xml:space="preserve"> Csák Enikő </w:t>
      </w:r>
      <w:r w:rsidRPr="00AC52DF">
        <w:rPr>
          <w:b/>
        </w:rPr>
        <w:t>Telefon:</w:t>
      </w:r>
      <w:r>
        <w:t xml:space="preserve"> +36 (29) 613 621 |</w:t>
      </w:r>
    </w:p>
    <w:p w:rsidR="00907E84" w:rsidRDefault="00907E84" w:rsidP="00D96234">
      <w:r w:rsidRPr="00320F02">
        <w:rPr>
          <w:b/>
        </w:rPr>
        <w:t>E-mail:</w:t>
      </w:r>
      <w:r>
        <w:t xml:space="preserve"> csak_eniko@ecofact.hu| Fax: +36 (29) 414 001</w:t>
      </w:r>
    </w:p>
    <w:p w:rsidR="00907E84" w:rsidRDefault="00907E84" w:rsidP="00D96234"/>
    <w:p w:rsidR="00907E84" w:rsidRDefault="00907E84" w:rsidP="00D96234"/>
    <w:tbl>
      <w:tblPr>
        <w:tblStyle w:val="TableGrid"/>
        <w:tblW w:w="9269" w:type="dxa"/>
        <w:tblLook w:val="01E0"/>
      </w:tblPr>
      <w:tblGrid>
        <w:gridCol w:w="2253"/>
        <w:gridCol w:w="7016"/>
      </w:tblGrid>
      <w:tr w:rsidR="00907E84" w:rsidTr="000E15CD">
        <w:trPr>
          <w:trHeight w:val="558"/>
        </w:trPr>
        <w:tc>
          <w:tcPr>
            <w:tcW w:w="2253" w:type="dxa"/>
          </w:tcPr>
          <w:p w:rsidR="00907E84" w:rsidRDefault="00907E84" w:rsidP="00D4424A"/>
          <w:p w:rsidR="00907E84" w:rsidRDefault="00907E84" w:rsidP="00D4424A">
            <w:r>
              <w:t>Szervezet:</w:t>
            </w:r>
          </w:p>
        </w:tc>
        <w:tc>
          <w:tcPr>
            <w:tcW w:w="7016" w:type="dxa"/>
          </w:tcPr>
          <w:p w:rsidR="00907E84" w:rsidRDefault="00907E84" w:rsidP="00D4424A"/>
          <w:p w:rsidR="00907E84" w:rsidRDefault="00907E84" w:rsidP="00D4424A"/>
        </w:tc>
      </w:tr>
      <w:tr w:rsidR="00907E84" w:rsidTr="000E15CD">
        <w:trPr>
          <w:trHeight w:val="543"/>
        </w:trPr>
        <w:tc>
          <w:tcPr>
            <w:tcW w:w="2253" w:type="dxa"/>
          </w:tcPr>
          <w:p w:rsidR="00907E84" w:rsidRDefault="00907E84" w:rsidP="00D4424A"/>
          <w:p w:rsidR="00907E84" w:rsidRDefault="00907E84" w:rsidP="00D4424A">
            <w:r>
              <w:t>Résztvevők száma:</w:t>
            </w:r>
          </w:p>
        </w:tc>
        <w:tc>
          <w:tcPr>
            <w:tcW w:w="7016" w:type="dxa"/>
          </w:tcPr>
          <w:p w:rsidR="00907E84" w:rsidRDefault="00907E84" w:rsidP="00D4424A"/>
          <w:p w:rsidR="00907E84" w:rsidRDefault="00907E84" w:rsidP="00D4424A"/>
        </w:tc>
      </w:tr>
      <w:tr w:rsidR="00907E84" w:rsidTr="000E15CD">
        <w:trPr>
          <w:trHeight w:val="558"/>
        </w:trPr>
        <w:tc>
          <w:tcPr>
            <w:tcW w:w="2253" w:type="dxa"/>
          </w:tcPr>
          <w:p w:rsidR="00907E84" w:rsidRDefault="00907E84" w:rsidP="00D4424A"/>
          <w:p w:rsidR="00907E84" w:rsidRDefault="00907E84" w:rsidP="00D4424A">
            <w:r>
              <w:t>Résztvevők neve:</w:t>
            </w:r>
          </w:p>
        </w:tc>
        <w:tc>
          <w:tcPr>
            <w:tcW w:w="7016" w:type="dxa"/>
          </w:tcPr>
          <w:p w:rsidR="00907E84" w:rsidRDefault="00907E84" w:rsidP="00D4424A"/>
        </w:tc>
      </w:tr>
      <w:tr w:rsidR="00907E84" w:rsidTr="000E15CD">
        <w:trPr>
          <w:trHeight w:val="543"/>
        </w:trPr>
        <w:tc>
          <w:tcPr>
            <w:tcW w:w="2253" w:type="dxa"/>
          </w:tcPr>
          <w:p w:rsidR="00907E84" w:rsidRDefault="00907E84" w:rsidP="00D4424A"/>
          <w:p w:rsidR="00907E84" w:rsidRDefault="00907E84" w:rsidP="00D4424A">
            <w:r>
              <w:t>E-mail cím:</w:t>
            </w:r>
          </w:p>
        </w:tc>
        <w:tc>
          <w:tcPr>
            <w:tcW w:w="7016" w:type="dxa"/>
          </w:tcPr>
          <w:p w:rsidR="00907E84" w:rsidRDefault="00907E84" w:rsidP="00D4424A"/>
          <w:p w:rsidR="00907E84" w:rsidRDefault="00907E84" w:rsidP="00D4424A"/>
        </w:tc>
      </w:tr>
      <w:tr w:rsidR="00907E84" w:rsidTr="000E15CD">
        <w:trPr>
          <w:trHeight w:val="543"/>
        </w:trPr>
        <w:tc>
          <w:tcPr>
            <w:tcW w:w="2253" w:type="dxa"/>
          </w:tcPr>
          <w:p w:rsidR="00907E84" w:rsidRDefault="00907E84" w:rsidP="00D4424A"/>
          <w:p w:rsidR="00907E84" w:rsidRDefault="00907E84" w:rsidP="00D4424A">
            <w:r>
              <w:t>Telefon:</w:t>
            </w:r>
          </w:p>
        </w:tc>
        <w:tc>
          <w:tcPr>
            <w:tcW w:w="7016" w:type="dxa"/>
          </w:tcPr>
          <w:p w:rsidR="00907E84" w:rsidRDefault="00907E84" w:rsidP="00D4424A"/>
          <w:p w:rsidR="00907E84" w:rsidRDefault="00907E84" w:rsidP="00D4424A"/>
        </w:tc>
      </w:tr>
      <w:tr w:rsidR="00907E84" w:rsidTr="000E15CD">
        <w:trPr>
          <w:trHeight w:val="829"/>
        </w:trPr>
        <w:tc>
          <w:tcPr>
            <w:tcW w:w="2253" w:type="dxa"/>
          </w:tcPr>
          <w:p w:rsidR="00907E84" w:rsidRDefault="00907E84" w:rsidP="00D4424A"/>
          <w:p w:rsidR="00907E84" w:rsidRDefault="00907E84" w:rsidP="00D4424A">
            <w:r>
              <w:t>Ecofact hírlevél</w:t>
            </w:r>
          </w:p>
          <w:p w:rsidR="00907E84" w:rsidRDefault="00907E84" w:rsidP="00D4424A">
            <w:r>
              <w:t>kérés választás</w:t>
            </w:r>
          </w:p>
        </w:tc>
        <w:tc>
          <w:tcPr>
            <w:tcW w:w="7016" w:type="dxa"/>
          </w:tcPr>
          <w:p w:rsidR="00907E84" w:rsidRDefault="00907E84" w:rsidP="003966F8">
            <w:pPr>
              <w:jc w:val="center"/>
            </w:pPr>
          </w:p>
          <w:p w:rsidR="00907E84" w:rsidRPr="003966F8" w:rsidRDefault="00907E84" w:rsidP="003966F8">
            <w:pPr>
              <w:jc w:val="center"/>
              <w:rPr>
                <w:b/>
              </w:rPr>
            </w:pPr>
            <w:r w:rsidRPr="003966F8">
              <w:rPr>
                <w:b/>
              </w:rPr>
              <w:t>IGEN               /                    NEM</w:t>
            </w:r>
          </w:p>
          <w:p w:rsidR="00907E84" w:rsidRDefault="00907E84" w:rsidP="003966F8">
            <w:pPr>
              <w:jc w:val="center"/>
            </w:pPr>
          </w:p>
        </w:tc>
      </w:tr>
      <w:tr w:rsidR="00907E84" w:rsidTr="000E15CD">
        <w:trPr>
          <w:trHeight w:val="406"/>
        </w:trPr>
        <w:tc>
          <w:tcPr>
            <w:tcW w:w="2253" w:type="dxa"/>
          </w:tcPr>
          <w:p w:rsidR="00907E84" w:rsidRPr="00B81DF3" w:rsidRDefault="00907E84" w:rsidP="00D96234">
            <w:pPr>
              <w:rPr>
                <w:b/>
                <w:sz w:val="22"/>
                <w:szCs w:val="22"/>
              </w:rPr>
            </w:pPr>
            <w:r w:rsidRPr="00B81DF3">
              <w:rPr>
                <w:b/>
                <w:sz w:val="22"/>
                <w:szCs w:val="22"/>
              </w:rPr>
              <w:t>*MVH regisztrációs száma:</w:t>
            </w:r>
          </w:p>
        </w:tc>
        <w:tc>
          <w:tcPr>
            <w:tcW w:w="7016" w:type="dxa"/>
          </w:tcPr>
          <w:p w:rsidR="00907E84" w:rsidRDefault="00907E84" w:rsidP="00D96234"/>
        </w:tc>
      </w:tr>
    </w:tbl>
    <w:p w:rsidR="00907E84" w:rsidRDefault="00907E84" w:rsidP="00D96234"/>
    <w:p w:rsidR="00907E84" w:rsidRDefault="00907E84" w:rsidP="00D96234"/>
    <w:p w:rsidR="00907E84" w:rsidRDefault="00907E84" w:rsidP="00D96234">
      <w:r>
        <w:t>* MVH regisztrációs számmal való rendelkezés esetén kitöltése kötelező.</w:t>
      </w:r>
    </w:p>
    <w:p w:rsidR="00907E84" w:rsidRDefault="00907E84" w:rsidP="00D96234"/>
    <w:p w:rsidR="00907E84" w:rsidRDefault="00907E84" w:rsidP="00D96234">
      <w:r>
        <w:t xml:space="preserve">Dátum: </w:t>
      </w:r>
    </w:p>
    <w:p w:rsidR="00907E84" w:rsidRDefault="00907E84" w:rsidP="00D96234"/>
    <w:p w:rsidR="00907E84" w:rsidRDefault="00907E84" w:rsidP="00D96234"/>
    <w:p w:rsidR="00907E84" w:rsidRDefault="00907E84" w:rsidP="00D96234"/>
    <w:p w:rsidR="00907E84" w:rsidRDefault="00907E84" w:rsidP="00D96234"/>
    <w:p w:rsidR="00907E84" w:rsidRDefault="00907E84" w:rsidP="00D96234">
      <w:pPr>
        <w:jc w:val="center"/>
      </w:pPr>
      <w:r>
        <w:t>--------------------------</w:t>
      </w:r>
    </w:p>
    <w:p w:rsidR="00907E84" w:rsidRDefault="00907E84" w:rsidP="00D96234">
      <w:pPr>
        <w:jc w:val="center"/>
      </w:pPr>
      <w:r>
        <w:t>Aláírás</w:t>
      </w:r>
    </w:p>
    <w:p w:rsidR="00907E84" w:rsidRDefault="00907E84"/>
    <w:sectPr w:rsidR="00907E84" w:rsidSect="00ED3A2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E84" w:rsidRDefault="00907E84" w:rsidP="00AF5812">
      <w:r>
        <w:separator/>
      </w:r>
    </w:p>
  </w:endnote>
  <w:endnote w:type="continuationSeparator" w:id="0">
    <w:p w:rsidR="00907E84" w:rsidRDefault="00907E84" w:rsidP="00AF58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E84" w:rsidRDefault="00907E84" w:rsidP="00AF5812">
      <w:r>
        <w:separator/>
      </w:r>
    </w:p>
  </w:footnote>
  <w:footnote w:type="continuationSeparator" w:id="0">
    <w:p w:rsidR="00907E84" w:rsidRDefault="00907E84" w:rsidP="00AF58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E84" w:rsidRDefault="00907E84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r w:rsidRPr="00037678">
      <w:rPr>
        <w:rFonts w:cs="Arial"/>
        <w:b/>
        <w:noProof/>
        <w:sz w:val="20"/>
        <w:szCs w:val="20"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i1026" type="#_x0000_t75" style="width:151.5pt;height:40.5pt;visibility:visible">
          <v:imagedata r:id="rId1" o:title=""/>
        </v:shape>
      </w:pict>
    </w:r>
  </w:p>
  <w:p w:rsidR="00907E84" w:rsidRDefault="00907E84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</w:p>
  <w:p w:rsidR="00907E84" w:rsidRPr="002B7EF0" w:rsidRDefault="00907E84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r w:rsidRPr="002B7EF0">
      <w:rPr>
        <w:rFonts w:cs="Arial"/>
        <w:b/>
        <w:bCs/>
        <w:sz w:val="20"/>
        <w:szCs w:val="20"/>
      </w:rPr>
      <w:t>EcoFact Számviteli és Tanácsadó Kft.</w:t>
    </w:r>
  </w:p>
  <w:p w:rsidR="00907E84" w:rsidRPr="002B7EF0" w:rsidRDefault="00907E84" w:rsidP="004601A1">
    <w:pPr>
      <w:autoSpaceDE w:val="0"/>
      <w:autoSpaceDN w:val="0"/>
      <w:adjustRightInd w:val="0"/>
      <w:rPr>
        <w:rFonts w:cs="Arial"/>
        <w:b/>
        <w:bCs/>
        <w:sz w:val="20"/>
        <w:szCs w:val="20"/>
      </w:rPr>
    </w:pPr>
    <w:r w:rsidRPr="002B7EF0">
      <w:rPr>
        <w:rFonts w:cs="Arial"/>
        <w:b/>
        <w:bCs/>
        <w:sz w:val="20"/>
        <w:szCs w:val="20"/>
      </w:rPr>
      <w:t>2200 Monor, Mátyás király u. 13.</w:t>
    </w:r>
  </w:p>
  <w:p w:rsidR="00907E84" w:rsidRPr="002B7EF0" w:rsidRDefault="00907E84" w:rsidP="004601A1">
    <w:pPr>
      <w:autoSpaceDE w:val="0"/>
      <w:autoSpaceDN w:val="0"/>
      <w:adjustRightInd w:val="0"/>
      <w:rPr>
        <w:rFonts w:cs="Arial"/>
        <w:sz w:val="20"/>
        <w:szCs w:val="20"/>
      </w:rPr>
    </w:pPr>
    <w:r>
      <w:rPr>
        <w:rFonts w:cs="Arial"/>
        <w:sz w:val="20"/>
        <w:szCs w:val="20"/>
      </w:rPr>
      <w:t>Tel</w:t>
    </w:r>
    <w:r w:rsidRPr="002B7EF0">
      <w:rPr>
        <w:rFonts w:cs="Arial"/>
        <w:sz w:val="20"/>
        <w:szCs w:val="20"/>
      </w:rPr>
      <w:t xml:space="preserve">: </w:t>
    </w:r>
    <w:r w:rsidRPr="00656569">
      <w:rPr>
        <w:rFonts w:cs="Arial"/>
        <w:sz w:val="20"/>
        <w:szCs w:val="20"/>
      </w:rPr>
      <w:t>+36 (29) 613 620, +36 (29) 613</w:t>
    </w:r>
    <w:r>
      <w:rPr>
        <w:rFonts w:cs="Arial"/>
        <w:sz w:val="20"/>
        <w:szCs w:val="20"/>
      </w:rPr>
      <w:t> </w:t>
    </w:r>
    <w:r w:rsidRPr="00656569">
      <w:rPr>
        <w:rFonts w:cs="Arial"/>
        <w:sz w:val="20"/>
        <w:szCs w:val="20"/>
      </w:rPr>
      <w:t>630</w:t>
    </w:r>
    <w:r>
      <w:rPr>
        <w:rFonts w:cs="Arial"/>
        <w:sz w:val="20"/>
        <w:szCs w:val="20"/>
      </w:rPr>
      <w:t xml:space="preserve"> </w:t>
    </w:r>
    <w:r w:rsidRPr="002B7EF0">
      <w:rPr>
        <w:rFonts w:cs="Arial"/>
        <w:sz w:val="20"/>
        <w:szCs w:val="20"/>
      </w:rPr>
      <w:t xml:space="preserve">Fax: </w:t>
    </w:r>
    <w:r>
      <w:rPr>
        <w:rFonts w:cs="Arial"/>
        <w:sz w:val="20"/>
        <w:szCs w:val="20"/>
      </w:rPr>
      <w:t xml:space="preserve">+36 </w:t>
    </w:r>
    <w:r w:rsidRPr="002B7EF0">
      <w:rPr>
        <w:rFonts w:cs="Arial"/>
        <w:sz w:val="20"/>
        <w:szCs w:val="20"/>
      </w:rPr>
      <w:t>(29) 414-001</w:t>
    </w:r>
  </w:p>
  <w:p w:rsidR="00907E84" w:rsidRPr="002B7EF0" w:rsidRDefault="00907E84" w:rsidP="004601A1">
    <w:pPr>
      <w:pStyle w:val="Header"/>
      <w:rPr>
        <w:rFonts w:cs="Arial"/>
        <w:sz w:val="20"/>
        <w:szCs w:val="20"/>
      </w:rPr>
    </w:pPr>
    <w:r w:rsidRPr="002B7EF0">
      <w:rPr>
        <w:rFonts w:cs="Arial"/>
        <w:sz w:val="20"/>
        <w:szCs w:val="20"/>
      </w:rPr>
      <w:t xml:space="preserve">E-mail: </w:t>
    </w:r>
    <w:hyperlink r:id="rId2" w:history="1">
      <w:r w:rsidRPr="002B7EF0">
        <w:rPr>
          <w:rFonts w:cs="Arial"/>
          <w:sz w:val="20"/>
          <w:szCs w:val="20"/>
        </w:rPr>
        <w:t>info@ecofact.hu</w:t>
      </w:r>
    </w:hyperlink>
    <w:r>
      <w:rPr>
        <w:rFonts w:cs="Arial"/>
        <w:sz w:val="20"/>
        <w:szCs w:val="20"/>
      </w:rPr>
      <w:t xml:space="preserve"> Web: www.ecofact.hu</w:t>
    </w:r>
  </w:p>
  <w:p w:rsidR="00907E84" w:rsidRPr="004601A1" w:rsidRDefault="00907E84" w:rsidP="004601A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6234"/>
    <w:rsid w:val="00021829"/>
    <w:rsid w:val="00037678"/>
    <w:rsid w:val="00072432"/>
    <w:rsid w:val="000E15CD"/>
    <w:rsid w:val="000F283B"/>
    <w:rsid w:val="001C4258"/>
    <w:rsid w:val="001D326E"/>
    <w:rsid w:val="0022460E"/>
    <w:rsid w:val="002B7EF0"/>
    <w:rsid w:val="002C5E5B"/>
    <w:rsid w:val="00316892"/>
    <w:rsid w:val="00320F02"/>
    <w:rsid w:val="003966F8"/>
    <w:rsid w:val="003C722E"/>
    <w:rsid w:val="004601A1"/>
    <w:rsid w:val="004F081D"/>
    <w:rsid w:val="00573037"/>
    <w:rsid w:val="00656569"/>
    <w:rsid w:val="00693175"/>
    <w:rsid w:val="006D1CDF"/>
    <w:rsid w:val="00704C23"/>
    <w:rsid w:val="007153A2"/>
    <w:rsid w:val="008E0934"/>
    <w:rsid w:val="00907E84"/>
    <w:rsid w:val="0094274B"/>
    <w:rsid w:val="00965639"/>
    <w:rsid w:val="00A71D9B"/>
    <w:rsid w:val="00AC52DF"/>
    <w:rsid w:val="00AF5812"/>
    <w:rsid w:val="00B6484E"/>
    <w:rsid w:val="00B81DF3"/>
    <w:rsid w:val="00BA02A3"/>
    <w:rsid w:val="00CC04B8"/>
    <w:rsid w:val="00CE179A"/>
    <w:rsid w:val="00D4424A"/>
    <w:rsid w:val="00D856B2"/>
    <w:rsid w:val="00D96234"/>
    <w:rsid w:val="00DC53AA"/>
    <w:rsid w:val="00ED3A25"/>
    <w:rsid w:val="00F0221D"/>
    <w:rsid w:val="00F91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234"/>
    <w:rPr>
      <w:rFonts w:eastAsia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9623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9623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F58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F5812"/>
    <w:rPr>
      <w:rFonts w:ascii="Calibri" w:hAnsi="Calibri" w:cs="Times New Roman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AF58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F5812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Cm1">
    <w:name w:val="Cím1"/>
    <w:basedOn w:val="Normal"/>
    <w:uiPriority w:val="99"/>
    <w:rsid w:val="00BA02A3"/>
    <w:pPr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styleId="NormalWeb">
    <w:name w:val="Normal (Web)"/>
    <w:basedOn w:val="Normal"/>
    <w:uiPriority w:val="99"/>
    <w:semiHidden/>
    <w:rsid w:val="00BA02A3"/>
    <w:pPr>
      <w:spacing w:before="100" w:beforeAutospacing="1" w:after="100" w:afterAutospacing="1"/>
    </w:pPr>
    <w:rPr>
      <w:rFonts w:ascii="Times New Roman" w:hAnsi="Times New Roman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rsid w:val="004601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01A1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90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cofact.h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1</Pages>
  <Words>89</Words>
  <Characters>618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Jelentkezési lap az Ecofact Kft</dc:title>
  <dc:subject/>
  <dc:creator>Gyulavári Andrea</dc:creator>
  <cp:keywords/>
  <dc:description/>
  <cp:lastModifiedBy>Csák Enikő</cp:lastModifiedBy>
  <cp:revision>3</cp:revision>
  <cp:lastPrinted>2014-08-29T15:21:00Z</cp:lastPrinted>
  <dcterms:created xsi:type="dcterms:W3CDTF">2015-02-18T12:50:00Z</dcterms:created>
  <dcterms:modified xsi:type="dcterms:W3CDTF">2015-02-18T13:14:00Z</dcterms:modified>
</cp:coreProperties>
</file>